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5489" w14:textId="77777777"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14:paraId="3871D307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01B9836C" w14:textId="0B2FBC37" w:rsidR="00D31606" w:rsidRPr="00AA290D" w:rsidRDefault="00925AD2" w:rsidP="00CE36DB">
      <w:pPr>
        <w:jc w:val="right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1.11.25</w:t>
      </w:r>
    </w:p>
    <w:p w14:paraId="44F36B79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496EE55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E61FA8D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4FD5BDED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55E40A9B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2877D086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42783839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178773F5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5E21FC63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173FDFB9" w14:textId="016B2EB3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בתחנת זיהום ים בחיפה התקבלה </w:t>
            </w:r>
            <w:r w:rsidR="00CE63E6">
              <w:rPr>
                <w:rFonts w:ascii="Arial" w:hAnsi="Arial" w:cs="Arial" w:hint="cs"/>
                <w:b/>
                <w:sz w:val="28"/>
                <w:szCs w:val="28"/>
                <w:rtl/>
              </w:rPr>
              <w:t xml:space="preserve">בשנת 2022 </w:t>
            </w: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ספינת פיקוח חדשה (סביבה 4). ספינה זאת תשמש את המפקחים לבצע עבודות פיקוח זיהום ים וביצוע פעולות בעת אירוע זיהום ים</w:t>
            </w:r>
          </w:p>
          <w:p w14:paraId="08766BF1" w14:textId="77777777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על גבי הספינה נמצאים 4 מנועים חיצוניים מסוג מרקורי דגם (</w:t>
            </w:r>
            <w:proofErr w:type="spellStart"/>
            <w:r w:rsidRPr="007625D9">
              <w:rPr>
                <w:rFonts w:ascii="Arial" w:hAnsi="Arial" w:cs="Arial"/>
                <w:b/>
                <w:sz w:val="28"/>
                <w:szCs w:val="28"/>
              </w:rPr>
              <w:t>Verado</w:t>
            </w:r>
            <w:proofErr w:type="spellEnd"/>
            <w:r w:rsidRPr="007625D9">
              <w:rPr>
                <w:rFonts w:ascii="Arial" w:hAnsi="Arial" w:cs="Arial"/>
                <w:b/>
                <w:sz w:val="28"/>
                <w:szCs w:val="28"/>
              </w:rPr>
              <w:t xml:space="preserve"> 350HP</w:t>
            </w: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  )</w:t>
            </w:r>
          </w:p>
          <w:p w14:paraId="13AA0A6E" w14:textId="11DC114C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בכדי לבצע אחזקה וטיפול במנועים אלו דרוש רכישה של חלפים מקוריים, מכונאים מורשים ומיומנים ( עם תעודת מורשה של חברת מרקורי ).</w:t>
            </w:r>
            <w:r w:rsidRPr="007625D9">
              <w:rPr>
                <w:sz w:val="28"/>
                <w:szCs w:val="28"/>
                <w:rtl/>
              </w:rPr>
              <w:t xml:space="preserve"> </w:t>
            </w: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לפי הוראות יצרן בכל טיפול מוחלפים במנוע מגוון חלקים.</w:t>
            </w:r>
          </w:p>
          <w:p w14:paraId="7D5EE37E" w14:textId="77777777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לפי מפרט יצרן יש לבצע טיפול ראשוני לאחר 25 שעות - יבוצע החלפת שמן מנוע ופילטר שמן</w:t>
            </w:r>
          </w:p>
          <w:p w14:paraId="3C4A4831" w14:textId="34140B81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טיפול אחרי 100 שעות – יבוצע פעמיים (200 שעות 2 טיפולים) - החלפת שמן ,פילטר שמן, פילטר דלק, שמן גיר, אטמי שמן גיר.</w:t>
            </w:r>
          </w:p>
          <w:p w14:paraId="08C05D8A" w14:textId="000A11FC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טיפול ב 300 שעות - החלפת שמן ,פילטר שמן, פילטר דלק, שמן גיר, אטמי שמן גיר, </w:t>
            </w:r>
            <w:proofErr w:type="spellStart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אימפלור</w:t>
            </w:r>
            <w:proofErr w:type="spellEnd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 מי ים ואטם, פלגים, רצועות מנוע ובדיקת </w:t>
            </w:r>
            <w:proofErr w:type="spellStart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טרמוסטט</w:t>
            </w:r>
            <w:proofErr w:type="spellEnd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.</w:t>
            </w:r>
          </w:p>
          <w:p w14:paraId="56D13386" w14:textId="77777777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אחרי זה כל טיפול יהיה אחרי 100 שעות עבודה עם החלפת חלפים כמו בטיפול 300 שעות.</w:t>
            </w:r>
          </w:p>
          <w:p w14:paraId="32B284F4" w14:textId="77777777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בכל טיפול יש לבצע בדיקת תקינות של, </w:t>
            </w:r>
            <w:proofErr w:type="spellStart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טרמוסטט</w:t>
            </w:r>
            <w:proofErr w:type="spellEnd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 – שומר על טמפרטורת עבודה תקינה של המנוע. בדיקת </w:t>
            </w:r>
            <w:proofErr w:type="spellStart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אבצים</w:t>
            </w:r>
            <w:proofErr w:type="spellEnd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 למנוע - ( אבץ נועד להגנה </w:t>
            </w:r>
            <w:proofErr w:type="spellStart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קטודית</w:t>
            </w:r>
            <w:proofErr w:type="spellEnd"/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 על גוף המנוע)</w:t>
            </w:r>
          </w:p>
          <w:p w14:paraId="05A3665A" w14:textId="77777777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אם בבדיקה הם ימצאו כלא תקינים יש להחליף אותם.</w:t>
            </w:r>
          </w:p>
          <w:p w14:paraId="689A38C6" w14:textId="77777777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 xml:space="preserve">בספינה ישנו מחשב שסופר את שעות המנועים ומדווח לנו על זמן לביצוע טיפול. </w:t>
            </w:r>
          </w:p>
          <w:p w14:paraId="03E94A09" w14:textId="7F80F8F7" w:rsidR="007625D9" w:rsidRP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7625D9">
              <w:rPr>
                <w:rFonts w:ascii="Arial" w:hAnsi="Arial" w:cs="Arial"/>
                <w:b/>
                <w:sz w:val="28"/>
                <w:szCs w:val="28"/>
                <w:rtl/>
              </w:rPr>
              <w:t>בשל תנאי העבודה הקשים בים תיכון כגון מים, מלח, גלים, רציפים, קירבה לספינות אחרות ועוד יכולים להיווצר תקלות שבר רבות במנועיים אלו ויש להיערך לטיפול ותיקון מיומן עם חלפים מקוריים.</w:t>
            </w:r>
          </w:p>
          <w:p w14:paraId="15932575" w14:textId="77777777" w:rsidR="007625D9" w:rsidRDefault="007625D9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</w:p>
          <w:p w14:paraId="3215D0DE" w14:textId="7A88D0D0" w:rsidR="008B4CA0" w:rsidRPr="007625D9" w:rsidRDefault="008B4CA0" w:rsidP="007625D9">
            <w:pPr>
              <w:rPr>
                <w:rFonts w:ascii="Arial" w:hAnsi="Arial" w:cs="Arial"/>
                <w:b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sz w:val="28"/>
                <w:szCs w:val="28"/>
                <w:rtl/>
              </w:rPr>
              <w:t>מנועי הספינה מרגע הקניה ועד לשנת 2024 היו באחריות ללא טיפולים ועל חלק מהחלפים בלבד. כעט אנחנו ללא אחריות כלל ומבקשים הזמנה לטיפולים + הזמנת מסגרת לחלפים עד סוף 2027.</w:t>
            </w:r>
          </w:p>
          <w:p w14:paraId="05B72563" w14:textId="3A32C82B" w:rsidR="00D31606" w:rsidRPr="00AA290D" w:rsidRDefault="007625D9" w:rsidP="007625D9">
            <w:pPr>
              <w:ind w:lef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625D9">
              <w:rPr>
                <w:rFonts w:ascii="Arial" w:hAnsi="Arial" w:cs="Arial" w:hint="cs"/>
                <w:b/>
                <w:sz w:val="28"/>
                <w:szCs w:val="28"/>
                <w:rtl/>
              </w:rPr>
              <w:lastRenderedPageBreak/>
              <w:t>אנחנו נמצאים לפני טיפול גדול של 300 שעות שבזמן הקצר אם הספינה לא תעבור את הטיפול הספינה תהיה מושבתת.</w:t>
            </w:r>
          </w:p>
        </w:tc>
      </w:tr>
    </w:tbl>
    <w:p w14:paraId="58DC4F5C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16DD5DC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45628D1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70CB1B8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0670F43D" w14:textId="77777777" w:rsidTr="007212C2">
        <w:tc>
          <w:tcPr>
            <w:tcW w:w="3085" w:type="dxa"/>
          </w:tcPr>
          <w:p w14:paraId="3AEC9730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proofErr w:type="gramStart"/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</w:tcPr>
          <w:p w14:paraId="2170D14C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01A27AE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36567A3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6347830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9B5EB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D7829" w14:textId="552784EC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חברת _</w:t>
            </w:r>
            <w:proofErr w:type="spellStart"/>
            <w:r w:rsidR="007625D9">
              <w:rPr>
                <w:rFonts w:ascii="Arial" w:hAnsi="Arial" w:cs="Arial" w:hint="cs"/>
                <w:b/>
                <w:sz w:val="22"/>
                <w:szCs w:val="22"/>
                <w:rtl/>
              </w:rPr>
              <w:t>אמביל</w:t>
            </w:r>
            <w:proofErr w:type="spellEnd"/>
            <w:r w:rsidR="007625D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ים </w:t>
            </w:r>
          </w:p>
        </w:tc>
      </w:tr>
      <w:tr w:rsidR="00D31606" w:rsidRPr="00AA290D" w14:paraId="01AEC03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7A7DFB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7B3FE93C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3A7F1" w14:textId="034CF8AC" w:rsidR="00D31606" w:rsidRPr="00AA290D" w:rsidRDefault="007625D9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510723729</w:t>
            </w:r>
          </w:p>
        </w:tc>
      </w:tr>
      <w:tr w:rsidR="00D31606" w:rsidRPr="00AA290D" w14:paraId="733E6B7E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10B48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A81E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6854F4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3CA4592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AEBCC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D0FD0" w14:textId="65CD8411" w:rsidR="00D31606" w:rsidRPr="00AA290D" w:rsidRDefault="001A66F2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100,000 עבור טיפולים + הזמנת מסגרת בסך 100,000 שח עבור חלפים למשך שנתיים</w:t>
            </w:r>
            <w:r w:rsidR="00CE36D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CE36DB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–</w:t>
            </w:r>
            <w:r w:rsidR="00CE36D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סה"כ 200,000 ₪ </w:t>
            </w:r>
          </w:p>
        </w:tc>
      </w:tr>
      <w:tr w:rsidR="00D31606" w:rsidRPr="00AA290D" w14:paraId="350A690F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FD2F06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1A457" w14:textId="1564F4EB" w:rsidR="00D31606" w:rsidRPr="00AA290D" w:rsidRDefault="00925AD2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1.12.25-1.12.27</w:t>
            </w:r>
          </w:p>
        </w:tc>
      </w:tr>
    </w:tbl>
    <w:p w14:paraId="6B6D3AEA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587A1460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3BA21ED5" w14:textId="77777777" w:rsidR="006E171F" w:rsidRPr="006E171F" w:rsidRDefault="006E171F" w:rsidP="006E171F">
      <w:pPr>
        <w:rPr>
          <w:rFonts w:ascii="Arial" w:hAnsi="Arial" w:cs="Arial"/>
          <w:b/>
          <w:sz w:val="28"/>
          <w:szCs w:val="28"/>
          <w:rtl/>
        </w:rPr>
      </w:pPr>
      <w:r w:rsidRPr="006E171F">
        <w:rPr>
          <w:rFonts w:ascii="Arial" w:hAnsi="Arial" w:cs="Arial"/>
          <w:b/>
          <w:sz w:val="28"/>
          <w:szCs w:val="28"/>
          <w:rtl/>
        </w:rPr>
        <w:t>מספר הספקים המוערך בשוק:</w:t>
      </w:r>
    </w:p>
    <w:p w14:paraId="558597A9" w14:textId="14CBB195" w:rsidR="006E171F" w:rsidRPr="006E171F" w:rsidRDefault="006E171F" w:rsidP="006E171F">
      <w:pPr>
        <w:rPr>
          <w:rFonts w:ascii="Arial" w:hAnsi="Arial" w:cs="Arial"/>
          <w:b/>
          <w:sz w:val="28"/>
          <w:szCs w:val="28"/>
          <w:rtl/>
        </w:rPr>
      </w:pPr>
      <w:r w:rsidRPr="006E171F">
        <w:rPr>
          <w:rFonts w:ascii="Arial" w:hAnsi="Arial" w:cs="Arial"/>
          <w:b/>
          <w:sz w:val="28"/>
          <w:szCs w:val="28"/>
          <w:rtl/>
        </w:rPr>
        <w:t xml:space="preserve">לאחר בדיקה עם בעלי המקצוע והיצרן בארצות הברית נמצא שהיבואן הרשמי והמורשה הם חברת </w:t>
      </w:r>
      <w:proofErr w:type="spellStart"/>
      <w:r w:rsidRPr="006E171F">
        <w:rPr>
          <w:rFonts w:ascii="Arial" w:hAnsi="Arial" w:cs="Arial"/>
          <w:b/>
          <w:sz w:val="28"/>
          <w:szCs w:val="28"/>
          <w:rtl/>
        </w:rPr>
        <w:t>אמביל</w:t>
      </w:r>
      <w:proofErr w:type="spellEnd"/>
      <w:r w:rsidRPr="006E171F">
        <w:rPr>
          <w:rFonts w:ascii="Arial" w:hAnsi="Arial" w:cs="Arial"/>
          <w:b/>
          <w:sz w:val="28"/>
          <w:szCs w:val="28"/>
          <w:rtl/>
        </w:rPr>
        <w:t>-ים בע"מ בעל תעודת הסמכה של חברת מרקורי</w:t>
      </w:r>
      <w:r w:rsidR="00A4366E">
        <w:rPr>
          <w:rFonts w:ascii="Arial" w:hAnsi="Arial" w:cs="Arial" w:hint="cs"/>
          <w:b/>
          <w:sz w:val="28"/>
          <w:szCs w:val="28"/>
          <w:rtl/>
        </w:rPr>
        <w:t xml:space="preserve"> </w:t>
      </w:r>
      <w:r w:rsidRPr="006E171F">
        <w:rPr>
          <w:rFonts w:ascii="Arial" w:hAnsi="Arial" w:cs="Arial"/>
          <w:b/>
          <w:sz w:val="28"/>
          <w:szCs w:val="28"/>
          <w:rtl/>
        </w:rPr>
        <w:t>(מצורף בסוף המזכר).</w:t>
      </w:r>
    </w:p>
    <w:p w14:paraId="011816C6" w14:textId="77777777" w:rsidR="006E171F" w:rsidRPr="006E171F" w:rsidRDefault="006E171F" w:rsidP="006E171F">
      <w:pPr>
        <w:rPr>
          <w:rFonts w:ascii="Arial" w:hAnsi="Arial" w:cs="Arial"/>
          <w:b/>
          <w:sz w:val="28"/>
          <w:szCs w:val="28"/>
          <w:rtl/>
        </w:rPr>
      </w:pPr>
      <w:r w:rsidRPr="006E171F">
        <w:rPr>
          <w:rFonts w:ascii="Arial" w:hAnsi="Arial" w:cs="Arial"/>
          <w:b/>
          <w:sz w:val="28"/>
          <w:szCs w:val="28"/>
          <w:rtl/>
        </w:rPr>
        <w:t>תיאור של המאמצים שנעשו לצורך מציאת ספקים נוספים:</w:t>
      </w:r>
    </w:p>
    <w:p w14:paraId="3B5D179C" w14:textId="3BADD5CD" w:rsidR="006E171F" w:rsidRPr="006E171F" w:rsidRDefault="006E171F" w:rsidP="006E171F">
      <w:pPr>
        <w:rPr>
          <w:rFonts w:ascii="Arial" w:hAnsi="Arial" w:cs="Arial"/>
          <w:b/>
          <w:sz w:val="28"/>
          <w:szCs w:val="28"/>
          <w:rtl/>
        </w:rPr>
      </w:pPr>
      <w:r w:rsidRPr="006E171F">
        <w:rPr>
          <w:rFonts w:ascii="Arial" w:hAnsi="Arial" w:cs="Arial"/>
          <w:b/>
          <w:sz w:val="28"/>
          <w:szCs w:val="28"/>
          <w:rtl/>
        </w:rPr>
        <w:t xml:space="preserve">אין עוד ספק בארץ שמוכר מנועים מסוג מרקורי מלבד </w:t>
      </w:r>
      <w:proofErr w:type="spellStart"/>
      <w:r w:rsidRPr="006E171F">
        <w:rPr>
          <w:rFonts w:ascii="Arial" w:hAnsi="Arial" w:cs="Arial"/>
          <w:b/>
          <w:sz w:val="28"/>
          <w:szCs w:val="28"/>
          <w:rtl/>
        </w:rPr>
        <w:t>אמביל</w:t>
      </w:r>
      <w:proofErr w:type="spellEnd"/>
      <w:r w:rsidRPr="006E171F">
        <w:rPr>
          <w:rFonts w:ascii="Arial" w:hAnsi="Arial" w:cs="Arial" w:hint="cs"/>
          <w:b/>
          <w:sz w:val="28"/>
          <w:szCs w:val="28"/>
          <w:rtl/>
        </w:rPr>
        <w:t xml:space="preserve">. </w:t>
      </w:r>
    </w:p>
    <w:p w14:paraId="6AD47D65" w14:textId="51E78EC6" w:rsidR="00D31606" w:rsidRPr="00AA290D" w:rsidRDefault="00D31606" w:rsidP="006E171F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4DB84ED" w14:textId="6A2B5177" w:rsidR="00D31606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  <w:r w:rsidR="006E171F">
        <w:rPr>
          <w:rFonts w:ascii="Arial" w:hAnsi="Arial" w:cs="Arial" w:hint="cs"/>
          <w:b/>
          <w:sz w:val="22"/>
          <w:szCs w:val="22"/>
          <w:rtl/>
        </w:rPr>
        <w:t>-</w:t>
      </w:r>
    </w:p>
    <w:p w14:paraId="4CD2E41C" w14:textId="69DBD777" w:rsidR="006E171F" w:rsidRPr="006E171F" w:rsidRDefault="006E171F" w:rsidP="00D31606">
      <w:pPr>
        <w:spacing w:line="360" w:lineRule="auto"/>
        <w:ind w:left="237" w:hanging="237"/>
        <w:jc w:val="both"/>
        <w:rPr>
          <w:rFonts w:ascii="Arial" w:hAnsi="Arial" w:cs="Arial"/>
          <w:bCs/>
          <w:sz w:val="28"/>
          <w:szCs w:val="28"/>
          <w:rtl/>
        </w:rPr>
      </w:pPr>
      <w:proofErr w:type="spellStart"/>
      <w:r w:rsidRPr="006E171F">
        <w:rPr>
          <w:rFonts w:ascii="Arial" w:hAnsi="Arial" w:cs="Arial"/>
          <w:bCs/>
          <w:sz w:val="28"/>
          <w:szCs w:val="28"/>
          <w:rtl/>
        </w:rPr>
        <w:t>אמביל</w:t>
      </w:r>
      <w:proofErr w:type="spellEnd"/>
      <w:r w:rsidRPr="006E171F">
        <w:rPr>
          <w:rFonts w:ascii="Arial" w:hAnsi="Arial" w:cs="Arial"/>
          <w:bCs/>
          <w:sz w:val="28"/>
          <w:szCs w:val="28"/>
          <w:rtl/>
        </w:rPr>
        <w:t xml:space="preserve"> הוא הספק המורשה והיחיד שנותן שירות למנועי מרקורי בארץ.</w:t>
      </w:r>
    </w:p>
    <w:p w14:paraId="2225DBC6" w14:textId="77777777" w:rsidR="00D31606" w:rsidRPr="00AA290D" w:rsidRDefault="00D31606" w:rsidP="00CE36DB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216CF00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D31606" w:rsidRPr="00AA290D" w14:paraId="11042B99" w14:textId="77777777" w:rsidTr="007212C2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6B421A9B" w14:textId="0F53D0FD" w:rsidR="00D31606" w:rsidRPr="00AA290D" w:rsidRDefault="007625D9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ניר לוינסקי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2039E1F" w14:textId="419C4268" w:rsidR="00D31606" w:rsidRPr="00AA290D" w:rsidRDefault="007625D9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תחנה צפונית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FD6082B" w14:textId="69A6FD3D" w:rsidR="00D31606" w:rsidRPr="00AA290D" w:rsidRDefault="007625D9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ביחידה הארצית להגנת הסביבה הימית </w:t>
            </w:r>
          </w:p>
        </w:tc>
      </w:tr>
    </w:tbl>
    <w:p w14:paraId="0D57EE05" w14:textId="50588424" w:rsidR="00E24EAF" w:rsidRPr="00F24C1D" w:rsidRDefault="00615902" w:rsidP="00E64042">
      <w:r>
        <w:rPr>
          <w:noProof/>
        </w:rPr>
        <w:drawing>
          <wp:inline distT="0" distB="0" distL="0" distR="0" wp14:anchorId="134DFB7A" wp14:editId="70C85457">
            <wp:extent cx="1076325" cy="647700"/>
            <wp:effectExtent l="0" t="0" r="0" b="0"/>
            <wp:docPr id="1871141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4EAF" w:rsidRPr="00F24C1D" w:rsidSect="00A354F2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450D" w14:textId="77777777" w:rsidR="00FA1307" w:rsidRDefault="00FA1307">
      <w:r>
        <w:separator/>
      </w:r>
    </w:p>
  </w:endnote>
  <w:endnote w:type="continuationSeparator" w:id="0">
    <w:p w14:paraId="01E437D7" w14:textId="77777777" w:rsidR="00FA1307" w:rsidRDefault="00FA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Courier New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1CBD" w14:textId="77777777"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14:paraId="20316CC7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348D8395" w14:textId="2E88B8E9"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33FDCDF6" w14:textId="77777777"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2AD32040" w14:textId="6958F942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אלון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קינסט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088EE7A" w14:textId="77777777"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 הרכש הממשלתי</w:t>
          </w:r>
        </w:p>
      </w:tc>
    </w:tr>
    <w:tr w:rsidR="00714F18" w:rsidRPr="00C85CA4" w14:paraId="2470D6E0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2326D973" w14:textId="77777777"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14:paraId="1CBC82C2" w14:textId="77777777" w:rsidTr="00AA7ACF">
      <w:trPr>
        <w:trHeight w:val="283"/>
        <w:jc w:val="center"/>
      </w:trPr>
      <w:tc>
        <w:tcPr>
          <w:tcW w:w="613" w:type="dxa"/>
          <w:vAlign w:val="center"/>
        </w:tcPr>
        <w:p w14:paraId="17F01327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7B804C8D" wp14:editId="0405C36C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vAlign w:val="center"/>
        </w:tcPr>
        <w:p w14:paraId="701B6ABC" w14:textId="77777777" w:rsidR="00714F18" w:rsidRPr="00E61709" w:rsidRDefault="00714F18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vAlign w:val="center"/>
        </w:tcPr>
        <w:p w14:paraId="66DAB341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C26C5FF" wp14:editId="2686B795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vAlign w:val="center"/>
        </w:tcPr>
        <w:p w14:paraId="6F1BBE12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1657A33D" w14:textId="77777777" w:rsidR="00714F18" w:rsidRPr="00E61709" w:rsidRDefault="00714F18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vAlign w:val="center"/>
        </w:tcPr>
        <w:p w14:paraId="3B1E27D0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93D90FE" wp14:editId="69F02D26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vAlign w:val="center"/>
        </w:tcPr>
        <w:p w14:paraId="0EEA2970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8445D1E" w14:textId="77777777" w:rsidR="00714F18" w:rsidRPr="00E61709" w:rsidRDefault="00714F18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vAlign w:val="center"/>
        </w:tcPr>
        <w:p w14:paraId="01B520EB" w14:textId="6917CD30"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347B9C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21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347B9C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25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06F1067A" w14:textId="77777777"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FCF3" w14:textId="77777777" w:rsidR="00FA1307" w:rsidRDefault="00FA1307">
      <w:r>
        <w:separator/>
      </w:r>
    </w:p>
  </w:footnote>
  <w:footnote w:type="continuationSeparator" w:id="0">
    <w:p w14:paraId="5AD81987" w14:textId="77777777" w:rsidR="00FA1307" w:rsidRDefault="00FA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14:paraId="7C2850BF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2BFE7AB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04551972" wp14:editId="4FBDD067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7275D05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14:paraId="2309AE29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31AE979D" w14:textId="77777777"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3FF0DCC7" wp14:editId="1652A493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1FB2EFD" w14:textId="77777777"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14:paraId="1936842D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C46684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41BCA8E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14:paraId="7ABD16C1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B797CF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EBC595C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14:paraId="5F61CF4E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31EDF60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26C4A0F" w14:textId="1EBBA25C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14:paraId="465AC378" w14:textId="77777777"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14:paraId="656E17CE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456B0D06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36DF6683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336C866F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4B941E9D" w14:textId="77777777"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43103235">
    <w:abstractNumId w:val="16"/>
  </w:num>
  <w:num w:numId="2" w16cid:durableId="1200817979">
    <w:abstractNumId w:val="23"/>
  </w:num>
  <w:num w:numId="3" w16cid:durableId="1884636143">
    <w:abstractNumId w:val="30"/>
  </w:num>
  <w:num w:numId="4" w16cid:durableId="1590113775">
    <w:abstractNumId w:val="36"/>
  </w:num>
  <w:num w:numId="5" w16cid:durableId="1109667083">
    <w:abstractNumId w:val="22"/>
  </w:num>
  <w:num w:numId="6" w16cid:durableId="1191338768">
    <w:abstractNumId w:val="32"/>
  </w:num>
  <w:num w:numId="7" w16cid:durableId="2138714137">
    <w:abstractNumId w:val="14"/>
  </w:num>
  <w:num w:numId="8" w16cid:durableId="2111394987">
    <w:abstractNumId w:val="40"/>
  </w:num>
  <w:num w:numId="9" w16cid:durableId="1859460790">
    <w:abstractNumId w:val="15"/>
  </w:num>
  <w:num w:numId="10" w16cid:durableId="227956213">
    <w:abstractNumId w:val="29"/>
  </w:num>
  <w:num w:numId="11" w16cid:durableId="510141885">
    <w:abstractNumId w:val="31"/>
  </w:num>
  <w:num w:numId="12" w16cid:durableId="1492794015">
    <w:abstractNumId w:val="25"/>
  </w:num>
  <w:num w:numId="13" w16cid:durableId="1501701279">
    <w:abstractNumId w:val="11"/>
  </w:num>
  <w:num w:numId="14" w16cid:durableId="1269775795">
    <w:abstractNumId w:val="17"/>
  </w:num>
  <w:num w:numId="15" w16cid:durableId="1063259791">
    <w:abstractNumId w:val="26"/>
  </w:num>
  <w:num w:numId="16" w16cid:durableId="436563904">
    <w:abstractNumId w:val="6"/>
  </w:num>
  <w:num w:numId="17" w16cid:durableId="1524322708">
    <w:abstractNumId w:val="37"/>
  </w:num>
  <w:num w:numId="18" w16cid:durableId="1687556823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 w16cid:durableId="1868636068">
    <w:abstractNumId w:val="24"/>
  </w:num>
  <w:num w:numId="20" w16cid:durableId="1937341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8325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6193304">
    <w:abstractNumId w:val="41"/>
  </w:num>
  <w:num w:numId="23" w16cid:durableId="1910142775">
    <w:abstractNumId w:val="0"/>
  </w:num>
  <w:num w:numId="24" w16cid:durableId="1305306754">
    <w:abstractNumId w:val="7"/>
  </w:num>
  <w:num w:numId="25" w16cid:durableId="1794441964">
    <w:abstractNumId w:val="5"/>
  </w:num>
  <w:num w:numId="26" w16cid:durableId="860164263">
    <w:abstractNumId w:val="19"/>
  </w:num>
  <w:num w:numId="27" w16cid:durableId="2075622274">
    <w:abstractNumId w:val="38"/>
  </w:num>
  <w:num w:numId="28" w16cid:durableId="1428770960">
    <w:abstractNumId w:val="33"/>
  </w:num>
  <w:num w:numId="29" w16cid:durableId="1875381532">
    <w:abstractNumId w:val="9"/>
  </w:num>
  <w:num w:numId="30" w16cid:durableId="1547792878">
    <w:abstractNumId w:val="4"/>
  </w:num>
  <w:num w:numId="31" w16cid:durableId="1494639419">
    <w:abstractNumId w:val="10"/>
  </w:num>
  <w:num w:numId="32" w16cid:durableId="157092347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1449156">
    <w:abstractNumId w:val="12"/>
  </w:num>
  <w:num w:numId="34" w16cid:durableId="534272775">
    <w:abstractNumId w:val="42"/>
  </w:num>
  <w:num w:numId="35" w16cid:durableId="918635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2702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17691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24105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2005314">
    <w:abstractNumId w:val="1"/>
  </w:num>
  <w:num w:numId="40" w16cid:durableId="1216046663">
    <w:abstractNumId w:val="3"/>
  </w:num>
  <w:num w:numId="41" w16cid:durableId="1720469589">
    <w:abstractNumId w:val="2"/>
  </w:num>
  <w:num w:numId="42" w16cid:durableId="1491600297">
    <w:abstractNumId w:val="36"/>
    <w:lvlOverride w:ilvl="0">
      <w:startOverride w:val="1"/>
    </w:lvlOverride>
  </w:num>
  <w:num w:numId="43" w16cid:durableId="1460218513">
    <w:abstractNumId w:val="39"/>
  </w:num>
  <w:num w:numId="44" w16cid:durableId="69625375">
    <w:abstractNumId w:val="18"/>
  </w:num>
  <w:num w:numId="45" w16cid:durableId="962200575">
    <w:abstractNumId w:val="20"/>
  </w:num>
  <w:num w:numId="46" w16cid:durableId="884872251">
    <w:abstractNumId w:val="35"/>
  </w:num>
  <w:num w:numId="47" w16cid:durableId="222525942">
    <w:abstractNumId w:val="21"/>
  </w:num>
  <w:num w:numId="48" w16cid:durableId="1563634685">
    <w:abstractNumId w:val="34"/>
  </w:num>
  <w:num w:numId="49" w16cid:durableId="183593284">
    <w:abstractNumId w:val="13"/>
  </w:num>
  <w:num w:numId="50" w16cid:durableId="905457844">
    <w:abstractNumId w:val="2"/>
  </w:num>
  <w:num w:numId="51" w16cid:durableId="1002122783">
    <w:abstractNumId w:val="2"/>
  </w:num>
  <w:num w:numId="52" w16cid:durableId="1923491440">
    <w:abstractNumId w:val="28"/>
  </w:num>
  <w:num w:numId="53" w16cid:durableId="33045579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24D"/>
    <w:rsid w:val="00043A7E"/>
    <w:rsid w:val="000504DC"/>
    <w:rsid w:val="00063B08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6A6F"/>
    <w:rsid w:val="000D1709"/>
    <w:rsid w:val="000D6FBF"/>
    <w:rsid w:val="000E1876"/>
    <w:rsid w:val="000F2B16"/>
    <w:rsid w:val="000F7F7B"/>
    <w:rsid w:val="001122D8"/>
    <w:rsid w:val="00114D49"/>
    <w:rsid w:val="001227F9"/>
    <w:rsid w:val="0012355E"/>
    <w:rsid w:val="001250AE"/>
    <w:rsid w:val="00130BF2"/>
    <w:rsid w:val="00132BD3"/>
    <w:rsid w:val="00136B66"/>
    <w:rsid w:val="001376BA"/>
    <w:rsid w:val="001378DD"/>
    <w:rsid w:val="001401CA"/>
    <w:rsid w:val="001459DB"/>
    <w:rsid w:val="001473D0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92853"/>
    <w:rsid w:val="001A057B"/>
    <w:rsid w:val="001A1700"/>
    <w:rsid w:val="001A2368"/>
    <w:rsid w:val="001A393E"/>
    <w:rsid w:val="001A41E1"/>
    <w:rsid w:val="001A43DA"/>
    <w:rsid w:val="001A4CDE"/>
    <w:rsid w:val="001A66F2"/>
    <w:rsid w:val="001B0C71"/>
    <w:rsid w:val="001B1981"/>
    <w:rsid w:val="001B6BA2"/>
    <w:rsid w:val="001C3F8F"/>
    <w:rsid w:val="001D1086"/>
    <w:rsid w:val="001D1958"/>
    <w:rsid w:val="001D2219"/>
    <w:rsid w:val="001D5A39"/>
    <w:rsid w:val="001D7A5F"/>
    <w:rsid w:val="001E2097"/>
    <w:rsid w:val="001F2299"/>
    <w:rsid w:val="001F7F04"/>
    <w:rsid w:val="00200794"/>
    <w:rsid w:val="00204349"/>
    <w:rsid w:val="002059E5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793F"/>
    <w:rsid w:val="0026512C"/>
    <w:rsid w:val="002659ED"/>
    <w:rsid w:val="00273E42"/>
    <w:rsid w:val="00274A3C"/>
    <w:rsid w:val="002773EF"/>
    <w:rsid w:val="0028187F"/>
    <w:rsid w:val="0028456F"/>
    <w:rsid w:val="00286454"/>
    <w:rsid w:val="00291A27"/>
    <w:rsid w:val="00292808"/>
    <w:rsid w:val="00293275"/>
    <w:rsid w:val="00293F71"/>
    <w:rsid w:val="0029404C"/>
    <w:rsid w:val="00294195"/>
    <w:rsid w:val="00295497"/>
    <w:rsid w:val="002975BC"/>
    <w:rsid w:val="002A2026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136C6"/>
    <w:rsid w:val="00315D43"/>
    <w:rsid w:val="003175FB"/>
    <w:rsid w:val="00317F10"/>
    <w:rsid w:val="00320276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110C"/>
    <w:rsid w:val="003C29FB"/>
    <w:rsid w:val="003C48C3"/>
    <w:rsid w:val="003C4D8C"/>
    <w:rsid w:val="003C4DC3"/>
    <w:rsid w:val="003C5D7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476F"/>
    <w:rsid w:val="003F551D"/>
    <w:rsid w:val="00400EC7"/>
    <w:rsid w:val="00401B77"/>
    <w:rsid w:val="004119ED"/>
    <w:rsid w:val="004267EC"/>
    <w:rsid w:val="00431C9F"/>
    <w:rsid w:val="00446CA5"/>
    <w:rsid w:val="004565B5"/>
    <w:rsid w:val="00457867"/>
    <w:rsid w:val="00460914"/>
    <w:rsid w:val="00470B83"/>
    <w:rsid w:val="00471BF0"/>
    <w:rsid w:val="00471C88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4EEF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D7A88"/>
    <w:rsid w:val="004E188D"/>
    <w:rsid w:val="004E618B"/>
    <w:rsid w:val="004E72C9"/>
    <w:rsid w:val="004F5815"/>
    <w:rsid w:val="00500FBF"/>
    <w:rsid w:val="00502216"/>
    <w:rsid w:val="00505514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B3B91"/>
    <w:rsid w:val="005D088E"/>
    <w:rsid w:val="005D12B1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97"/>
    <w:rsid w:val="005F7FA8"/>
    <w:rsid w:val="00604B7C"/>
    <w:rsid w:val="00615902"/>
    <w:rsid w:val="00616893"/>
    <w:rsid w:val="00624CEC"/>
    <w:rsid w:val="00627637"/>
    <w:rsid w:val="00633839"/>
    <w:rsid w:val="00636BD5"/>
    <w:rsid w:val="00645E9E"/>
    <w:rsid w:val="006465F1"/>
    <w:rsid w:val="00655DA6"/>
    <w:rsid w:val="006560BD"/>
    <w:rsid w:val="0066557C"/>
    <w:rsid w:val="0068792F"/>
    <w:rsid w:val="00690905"/>
    <w:rsid w:val="00690EBB"/>
    <w:rsid w:val="00695200"/>
    <w:rsid w:val="006A0E48"/>
    <w:rsid w:val="006B42BC"/>
    <w:rsid w:val="006B621B"/>
    <w:rsid w:val="006B64E4"/>
    <w:rsid w:val="006C6BD0"/>
    <w:rsid w:val="006C7D79"/>
    <w:rsid w:val="006E171F"/>
    <w:rsid w:val="006E2B68"/>
    <w:rsid w:val="006E50FD"/>
    <w:rsid w:val="006E761D"/>
    <w:rsid w:val="006F0823"/>
    <w:rsid w:val="006F1C8E"/>
    <w:rsid w:val="006F2CD7"/>
    <w:rsid w:val="006F40FB"/>
    <w:rsid w:val="006F568F"/>
    <w:rsid w:val="006F60EB"/>
    <w:rsid w:val="007002D6"/>
    <w:rsid w:val="00700C69"/>
    <w:rsid w:val="007036CB"/>
    <w:rsid w:val="00705334"/>
    <w:rsid w:val="00705FDB"/>
    <w:rsid w:val="00707068"/>
    <w:rsid w:val="007133FB"/>
    <w:rsid w:val="00714F18"/>
    <w:rsid w:val="007201DE"/>
    <w:rsid w:val="007212C2"/>
    <w:rsid w:val="007220BB"/>
    <w:rsid w:val="00723C37"/>
    <w:rsid w:val="00727321"/>
    <w:rsid w:val="007335B3"/>
    <w:rsid w:val="007353CA"/>
    <w:rsid w:val="007400DA"/>
    <w:rsid w:val="00741F68"/>
    <w:rsid w:val="00751D6C"/>
    <w:rsid w:val="00752795"/>
    <w:rsid w:val="007544A2"/>
    <w:rsid w:val="00754F73"/>
    <w:rsid w:val="007625D9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95613"/>
    <w:rsid w:val="007B3F55"/>
    <w:rsid w:val="007B6386"/>
    <w:rsid w:val="007C1719"/>
    <w:rsid w:val="007C3508"/>
    <w:rsid w:val="007C3BBC"/>
    <w:rsid w:val="007C432D"/>
    <w:rsid w:val="007C70BF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4F6"/>
    <w:rsid w:val="00817660"/>
    <w:rsid w:val="008179E7"/>
    <w:rsid w:val="00822B3F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4CA0"/>
    <w:rsid w:val="008B6E69"/>
    <w:rsid w:val="008B7A43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AD2"/>
    <w:rsid w:val="00925F13"/>
    <w:rsid w:val="009265CA"/>
    <w:rsid w:val="009332C8"/>
    <w:rsid w:val="00934EAC"/>
    <w:rsid w:val="009408FA"/>
    <w:rsid w:val="009548AC"/>
    <w:rsid w:val="00964235"/>
    <w:rsid w:val="0097490B"/>
    <w:rsid w:val="00974B32"/>
    <w:rsid w:val="009872BF"/>
    <w:rsid w:val="00987B7E"/>
    <w:rsid w:val="00993154"/>
    <w:rsid w:val="00995182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F0091"/>
    <w:rsid w:val="009F2198"/>
    <w:rsid w:val="009F540F"/>
    <w:rsid w:val="00A023B5"/>
    <w:rsid w:val="00A02C40"/>
    <w:rsid w:val="00A03799"/>
    <w:rsid w:val="00A047A0"/>
    <w:rsid w:val="00A20C29"/>
    <w:rsid w:val="00A23B1D"/>
    <w:rsid w:val="00A24B5C"/>
    <w:rsid w:val="00A26ED3"/>
    <w:rsid w:val="00A334BB"/>
    <w:rsid w:val="00A354F2"/>
    <w:rsid w:val="00A4366E"/>
    <w:rsid w:val="00A630B1"/>
    <w:rsid w:val="00A8009C"/>
    <w:rsid w:val="00A87795"/>
    <w:rsid w:val="00A9421A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D5F3F"/>
    <w:rsid w:val="00AE02CF"/>
    <w:rsid w:val="00AE167C"/>
    <w:rsid w:val="00AE48C4"/>
    <w:rsid w:val="00AF3E0B"/>
    <w:rsid w:val="00AF3E33"/>
    <w:rsid w:val="00B0241F"/>
    <w:rsid w:val="00B052CA"/>
    <w:rsid w:val="00B112E7"/>
    <w:rsid w:val="00B22C4C"/>
    <w:rsid w:val="00B23594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4BAB"/>
    <w:rsid w:val="00B50816"/>
    <w:rsid w:val="00B625B9"/>
    <w:rsid w:val="00B67B8A"/>
    <w:rsid w:val="00B75CE9"/>
    <w:rsid w:val="00B75D87"/>
    <w:rsid w:val="00B82223"/>
    <w:rsid w:val="00B870CD"/>
    <w:rsid w:val="00B87791"/>
    <w:rsid w:val="00B90ECA"/>
    <w:rsid w:val="00B9724B"/>
    <w:rsid w:val="00BA587A"/>
    <w:rsid w:val="00BB0E3B"/>
    <w:rsid w:val="00BB12A5"/>
    <w:rsid w:val="00BB3A20"/>
    <w:rsid w:val="00BB3AA7"/>
    <w:rsid w:val="00BB7E0B"/>
    <w:rsid w:val="00BC3A95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05C9"/>
    <w:rsid w:val="00C23929"/>
    <w:rsid w:val="00C24F4C"/>
    <w:rsid w:val="00C25569"/>
    <w:rsid w:val="00C27AF8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55724"/>
    <w:rsid w:val="00C567F5"/>
    <w:rsid w:val="00C57AC5"/>
    <w:rsid w:val="00C733BA"/>
    <w:rsid w:val="00C733FF"/>
    <w:rsid w:val="00C76688"/>
    <w:rsid w:val="00C80F7E"/>
    <w:rsid w:val="00C81354"/>
    <w:rsid w:val="00C833E4"/>
    <w:rsid w:val="00C8442C"/>
    <w:rsid w:val="00C866AB"/>
    <w:rsid w:val="00C86891"/>
    <w:rsid w:val="00C87933"/>
    <w:rsid w:val="00C9016B"/>
    <w:rsid w:val="00C93412"/>
    <w:rsid w:val="00C93567"/>
    <w:rsid w:val="00C963A2"/>
    <w:rsid w:val="00CA67E0"/>
    <w:rsid w:val="00CA6D03"/>
    <w:rsid w:val="00CB3DC2"/>
    <w:rsid w:val="00CB6B50"/>
    <w:rsid w:val="00CC4A67"/>
    <w:rsid w:val="00CC5B6D"/>
    <w:rsid w:val="00CD2CF8"/>
    <w:rsid w:val="00CD5E7A"/>
    <w:rsid w:val="00CD6938"/>
    <w:rsid w:val="00CE36DB"/>
    <w:rsid w:val="00CE4EEA"/>
    <w:rsid w:val="00CE63E6"/>
    <w:rsid w:val="00CE652E"/>
    <w:rsid w:val="00CE6E35"/>
    <w:rsid w:val="00CF3DAB"/>
    <w:rsid w:val="00D02464"/>
    <w:rsid w:val="00D06965"/>
    <w:rsid w:val="00D146D9"/>
    <w:rsid w:val="00D150FD"/>
    <w:rsid w:val="00D26E71"/>
    <w:rsid w:val="00D31606"/>
    <w:rsid w:val="00D40B49"/>
    <w:rsid w:val="00D42C1A"/>
    <w:rsid w:val="00D456CE"/>
    <w:rsid w:val="00D4588D"/>
    <w:rsid w:val="00D46890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93161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5884"/>
    <w:rsid w:val="00E06F25"/>
    <w:rsid w:val="00E0761F"/>
    <w:rsid w:val="00E24EAF"/>
    <w:rsid w:val="00E3019D"/>
    <w:rsid w:val="00E322D1"/>
    <w:rsid w:val="00E36905"/>
    <w:rsid w:val="00E37869"/>
    <w:rsid w:val="00E37CF0"/>
    <w:rsid w:val="00E41A56"/>
    <w:rsid w:val="00E46084"/>
    <w:rsid w:val="00E5465A"/>
    <w:rsid w:val="00E60407"/>
    <w:rsid w:val="00E62D0B"/>
    <w:rsid w:val="00E63D0F"/>
    <w:rsid w:val="00E64042"/>
    <w:rsid w:val="00E66010"/>
    <w:rsid w:val="00E66A26"/>
    <w:rsid w:val="00E76A8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0347"/>
    <w:rsid w:val="00F51D9B"/>
    <w:rsid w:val="00F52B23"/>
    <w:rsid w:val="00F52D39"/>
    <w:rsid w:val="00F543DC"/>
    <w:rsid w:val="00F570E3"/>
    <w:rsid w:val="00F60F45"/>
    <w:rsid w:val="00F624DE"/>
    <w:rsid w:val="00F6293A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1307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9D70A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styleId="aff0">
    <w:name w:val="Unresolved Mention"/>
    <w:basedOn w:val="a4"/>
    <w:uiPriority w:val="99"/>
    <w:semiHidden/>
    <w:unhideWhenUsed/>
    <w:rsid w:val="00A0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23862F-0ABC-4878-B30E-AC8F2E7316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962BF-DB31-4C38-A437-366CAAEEA40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2</TotalTime>
  <Pages>2</Pages>
  <Words>588</Words>
  <Characters>2673</Characters>
  <Application>Microsoft Office Word</Application>
  <DocSecurity>4</DocSecurity>
  <Lines>86</Lines>
  <Paragraphs>61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נספח ד</vt:lpstr>
      <vt:lpstr>    דוגמה לחוות דעת מקצועית במסגרת כוונה להתקשר עם ספק יחיד / ספק חוץ</vt:lpstr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לימור גיגי  Limor Gigi</cp:lastModifiedBy>
  <cp:revision>2</cp:revision>
  <dcterms:created xsi:type="dcterms:W3CDTF">2025-11-17T09:34:00Z</dcterms:created>
  <dcterms:modified xsi:type="dcterms:W3CDTF">2025-11-17T09:34:00Z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